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17" w:rsidRDefault="00593F3B" w:rsidP="00632DB4">
      <w:pPr>
        <w:pStyle w:val="Titolo6"/>
        <w:jc w:val="center"/>
        <w:rPr>
          <w:rFonts w:cs="Arial"/>
          <w:noProof/>
          <w:color w:val="003366"/>
          <w:sz w:val="16"/>
          <w:szCs w:val="16"/>
        </w:rPr>
      </w:pPr>
      <w:bookmarkStart w:id="0" w:name="_GoBack"/>
      <w:bookmarkEnd w:id="0"/>
      <w:r>
        <w:rPr>
          <w:rFonts w:cs="Arial"/>
          <w:noProof/>
          <w:color w:val="003366"/>
          <w:sz w:val="16"/>
          <w:szCs w:val="16"/>
        </w:rPr>
        <w:pict>
          <v:shape id="_x0000_i1025" type="#_x0000_t75" alt="Descrizione: banner definitivo" style="width:351.15pt;height:53.65pt;visibility:visible">
            <v:imagedata r:id="rId8" o:title="banner definitivo"/>
          </v:shape>
        </w:pict>
      </w:r>
      <w:r w:rsidR="00F55B17" w:rsidRPr="00537B92">
        <w:rPr>
          <w:rFonts w:cs="Arial"/>
          <w:color w:val="000000"/>
          <w:sz w:val="16"/>
          <w:szCs w:val="16"/>
        </w:rPr>
        <w:t xml:space="preserve"> </w:t>
      </w:r>
      <w:r w:rsidR="002E7D69">
        <w:rPr>
          <w:rFonts w:cs="Arial"/>
          <w:color w:val="000000"/>
          <w:sz w:val="16"/>
          <w:szCs w:val="16"/>
        </w:rPr>
        <w:t xml:space="preserve">                               </w:t>
      </w:r>
      <w:r w:rsidR="00632DB4" w:rsidRPr="00AF4AAA">
        <w:rPr>
          <w:b w:val="0"/>
          <w:bCs w:val="0"/>
          <w:color w:val="000000"/>
        </w:rPr>
        <w:pict>
          <v:shape id="_x0000_i1026" type="#_x0000_t75" style="width:42.1pt;height:53pt">
            <v:imagedata r:id="rId9" o:title="gabbiano"/>
          </v:shape>
        </w:pict>
      </w:r>
      <w:r w:rsidR="00F55B17" w:rsidRPr="00537B92">
        <w:rPr>
          <w:rFonts w:cs="Arial"/>
          <w:color w:val="000000"/>
          <w:sz w:val="16"/>
          <w:szCs w:val="16"/>
        </w:rPr>
        <w:t xml:space="preserve">                                                  </w:t>
      </w:r>
      <w:r w:rsidR="00BB5C1C" w:rsidRPr="00BB5C1C">
        <w:rPr>
          <w:b w:val="0"/>
          <w:color w:val="1F497D"/>
          <w:sz w:val="20"/>
        </w:rPr>
        <w:t xml:space="preserve"> </w:t>
      </w:r>
      <w:r w:rsidR="00BB5C1C" w:rsidRPr="00341660">
        <w:rPr>
          <w:rFonts w:ascii="Cambria" w:hAnsi="Cambria"/>
          <w:color w:val="1F497D"/>
          <w:sz w:val="18"/>
        </w:rPr>
        <w:t>Anno sociale 2012-2013</w:t>
      </w:r>
    </w:p>
    <w:p w:rsidR="00953461" w:rsidRPr="00F222F8" w:rsidRDefault="00953461" w:rsidP="00BB5C1C">
      <w:pPr>
        <w:rPr>
          <w:b/>
          <w:color w:val="1F497D"/>
          <w:sz w:val="20"/>
        </w:rPr>
      </w:pPr>
      <w:r w:rsidRPr="002E7D69">
        <w:rPr>
          <w:b/>
          <w:color w:val="1F497D"/>
          <w:sz w:val="20"/>
        </w:rPr>
        <w:t>Governatore Roberto GARZULLI</w:t>
      </w:r>
    </w:p>
    <w:p w:rsidR="000007C1" w:rsidRPr="00593F3B" w:rsidRDefault="002C6D62" w:rsidP="000007C1">
      <w:pPr>
        <w:rPr>
          <w:i/>
          <w:sz w:val="22"/>
        </w:rPr>
      </w:pPr>
      <w:r>
        <w:rPr>
          <w:i/>
          <w:color w:val="1F497D"/>
          <w:sz w:val="18"/>
        </w:rPr>
        <w:t xml:space="preserve">         </w:t>
      </w:r>
      <w:r w:rsidR="00BB5C1C" w:rsidRPr="00593F3B">
        <w:rPr>
          <w:i/>
          <w:color w:val="1F497D"/>
          <w:sz w:val="18"/>
        </w:rPr>
        <w:t>“ Essere per crescere”</w:t>
      </w:r>
    </w:p>
    <w:p w:rsidR="002E7D69" w:rsidRDefault="002C6D62" w:rsidP="000007C1">
      <w:r>
        <w:t xml:space="preserve"> </w:t>
      </w:r>
    </w:p>
    <w:sectPr w:rsidR="002E7D69" w:rsidSect="002E7D69">
      <w:headerReference w:type="default" r:id="rId10"/>
      <w:footerReference w:type="default" r:id="rId11"/>
      <w:pgSz w:w="11906" w:h="16838"/>
      <w:pgMar w:top="458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47A" w:rsidRDefault="00DC047A" w:rsidP="00800C06">
      <w:r>
        <w:separator/>
      </w:r>
    </w:p>
  </w:endnote>
  <w:endnote w:type="continuationSeparator" w:id="0">
    <w:p w:rsidR="00DC047A" w:rsidRDefault="00DC047A" w:rsidP="00800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D69" w:rsidRPr="002C6D62" w:rsidRDefault="002E7D69" w:rsidP="00593F3B">
    <w:pPr>
      <w:jc w:val="center"/>
      <w:rPr>
        <w:rFonts w:ascii="Verdana" w:hAnsi="Verdana"/>
        <w:color w:val="000000"/>
        <w:sz w:val="14"/>
        <w:szCs w:val="16"/>
      </w:rPr>
    </w:pPr>
    <w:r w:rsidRPr="002C6D62">
      <w:rPr>
        <w:rFonts w:ascii="Verdana" w:hAnsi="Verdana"/>
        <w:color w:val="000000"/>
        <w:sz w:val="13"/>
        <w:szCs w:val="15"/>
      </w:rPr>
      <w:t>Via Tirone 11, 00146 Roma</w:t>
    </w:r>
  </w:p>
  <w:p w:rsidR="002E7D69" w:rsidRPr="002C6D62" w:rsidRDefault="002E7D69" w:rsidP="00593F3B">
    <w:pPr>
      <w:pStyle w:val="Titolo6"/>
      <w:jc w:val="center"/>
      <w:rPr>
        <w:rFonts w:cs="Arial"/>
        <w:color w:val="000000"/>
        <w:sz w:val="14"/>
        <w:szCs w:val="16"/>
      </w:rPr>
    </w:pPr>
    <w:r w:rsidRPr="002C6D62">
      <w:rPr>
        <w:b w:val="0"/>
        <w:bCs w:val="0"/>
        <w:color w:val="000000"/>
        <w:sz w:val="13"/>
      </w:rPr>
      <w:t>Tel. +39 06 45213397</w:t>
    </w:r>
    <w:r w:rsidRPr="002C6D62">
      <w:rPr>
        <w:color w:val="000000"/>
        <w:sz w:val="18"/>
        <w:szCs w:val="20"/>
      </w:rPr>
      <w:t xml:space="preserve"> </w:t>
    </w:r>
    <w:r w:rsidRPr="002C6D62">
      <w:rPr>
        <w:b w:val="0"/>
        <w:bCs w:val="0"/>
        <w:color w:val="000000"/>
        <w:sz w:val="13"/>
      </w:rPr>
      <w:t> Fax +39 06 45213301</w:t>
    </w:r>
  </w:p>
  <w:p w:rsidR="002E7D69" w:rsidRPr="002C6D62" w:rsidRDefault="002E7D69" w:rsidP="00593F3B">
    <w:pPr>
      <w:pStyle w:val="Titolo6"/>
      <w:jc w:val="center"/>
      <w:rPr>
        <w:b w:val="0"/>
        <w:bCs w:val="0"/>
        <w:color w:val="000000"/>
        <w:sz w:val="13"/>
        <w:lang w:val="en-US"/>
      </w:rPr>
    </w:pPr>
    <w:r w:rsidRPr="002C6D62">
      <w:rPr>
        <w:b w:val="0"/>
        <w:bCs w:val="0"/>
        <w:color w:val="000000"/>
        <w:sz w:val="13"/>
        <w:lang w:val="en-US"/>
      </w:rPr>
      <w:t>C.F. 930009120879</w:t>
    </w:r>
  </w:p>
  <w:p w:rsidR="002E7D69" w:rsidRPr="002E7D69" w:rsidRDefault="002E7D69" w:rsidP="002E7D69">
    <w:pPr>
      <w:pStyle w:val="Titolo6"/>
      <w:jc w:val="center"/>
      <w:rPr>
        <w:b w:val="0"/>
        <w:bCs w:val="0"/>
        <w:color w:val="000000"/>
        <w:sz w:val="13"/>
        <w:lang w:val="en-US"/>
      </w:rPr>
    </w:pPr>
    <w:hyperlink r:id="rId1" w:history="1">
      <w:r w:rsidRPr="002C6D62">
        <w:rPr>
          <w:rStyle w:val="Collegamentoipertestuale"/>
          <w:b w:val="0"/>
          <w:bCs w:val="0"/>
          <w:sz w:val="13"/>
          <w:lang w:val="en-US"/>
        </w:rPr>
        <w:t>www.kiwanis.it</w:t>
      </w:r>
    </w:hyperlink>
    <w:r w:rsidRPr="002C6D62">
      <w:rPr>
        <w:b w:val="0"/>
        <w:bCs w:val="0"/>
        <w:color w:val="000000"/>
        <w:sz w:val="13"/>
        <w:lang w:val="en-US"/>
      </w:rPr>
      <w:t xml:space="preserve">                </w:t>
    </w:r>
    <w:hyperlink r:id="rId2" w:history="1">
      <w:r w:rsidRPr="002C6D62">
        <w:rPr>
          <w:rStyle w:val="Collegamentoipertestuale"/>
          <w:b w:val="0"/>
          <w:bCs w:val="0"/>
          <w:sz w:val="13"/>
          <w:lang w:val="en-US"/>
        </w:rPr>
        <w:t>kiwanisitalia@kiwanis.it</w:t>
      </w:r>
    </w:hyperlink>
  </w:p>
  <w:p w:rsidR="00307AAF" w:rsidRPr="00593F3B" w:rsidRDefault="00307AAF" w:rsidP="00307AA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47A" w:rsidRDefault="00DC047A" w:rsidP="00800C06">
      <w:r>
        <w:separator/>
      </w:r>
    </w:p>
  </w:footnote>
  <w:footnote w:type="continuationSeparator" w:id="0">
    <w:p w:rsidR="00DC047A" w:rsidRDefault="00DC047A" w:rsidP="00800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06" w:rsidRPr="00B12519" w:rsidRDefault="00800C06" w:rsidP="00800C06">
    <w:pPr>
      <w:rPr>
        <w:rFonts w:ascii="Verdana" w:hAnsi="Verdana" w:cs="Arial"/>
        <w:b/>
        <w:color w:val="003366"/>
        <w:sz w:val="96"/>
        <w:szCs w:val="96"/>
      </w:rPr>
    </w:pPr>
    <w:r w:rsidRPr="00800C06">
      <w:rPr>
        <w:noProof/>
        <w:color w:val="003366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Kiwanis International" style="position:absolute;margin-left:342.8pt;margin-top:6.95pt;width:98.25pt;height:53.45pt;z-index:1">
          <v:imagedata r:id="rId1" o:title="kioval"/>
        </v:shape>
      </w:pict>
    </w:r>
    <w:r w:rsidRPr="00800C06">
      <w:rPr>
        <w:rFonts w:ascii="Verdana" w:hAnsi="Verdana" w:cs="Arial"/>
        <w:b/>
        <w:color w:val="003366"/>
        <w:sz w:val="56"/>
        <w:szCs w:val="72"/>
      </w:rPr>
      <w:t>Kiwanis</w:t>
    </w:r>
    <w:r w:rsidRPr="00B12519">
      <w:rPr>
        <w:rFonts w:ascii="Verdana" w:hAnsi="Verdana" w:cs="Arial"/>
        <w:b/>
        <w:color w:val="003366"/>
        <w:sz w:val="72"/>
        <w:szCs w:val="72"/>
      </w:rPr>
      <w:t xml:space="preserve"> </w:t>
    </w:r>
    <w:r w:rsidRPr="00800C06">
      <w:rPr>
        <w:rFonts w:ascii="Verdana" w:hAnsi="Verdana" w:cs="Arial"/>
        <w:color w:val="003366"/>
        <w:sz w:val="28"/>
        <w:szCs w:val="32"/>
      </w:rPr>
      <w:t>International</w:t>
    </w:r>
    <w:r w:rsidRPr="00B12519">
      <w:rPr>
        <w:rFonts w:ascii="Verdana" w:hAnsi="Verdana"/>
        <w:color w:val="003366"/>
      </w:rPr>
      <w:t xml:space="preserve">                                     </w:t>
    </w:r>
    <w:r w:rsidRPr="00B12519">
      <w:rPr>
        <w:rFonts w:ascii="Verdana" w:hAnsi="Verdana" w:cs="Arial"/>
        <w:color w:val="003366"/>
        <w:sz w:val="32"/>
        <w:szCs w:val="32"/>
      </w:rPr>
      <w:t xml:space="preserve">       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4944"/>
    </w:tblGrid>
    <w:tr w:rsidR="001F61D6" w:rsidRPr="00800C06" w:rsidTr="002E7D69">
      <w:trPr>
        <w:trHeight w:val="352"/>
      </w:trPr>
      <w:tc>
        <w:tcPr>
          <w:tcW w:w="4944" w:type="dxa"/>
          <w:shd w:val="clear" w:color="auto" w:fill="auto"/>
        </w:tcPr>
        <w:p w:rsidR="00800C06" w:rsidRPr="00800C06" w:rsidRDefault="00800C06" w:rsidP="00800C06">
          <w:pPr>
            <w:shd w:val="clear" w:color="auto" w:fill="D9D9D9"/>
            <w:rPr>
              <w:rFonts w:ascii="Verdana" w:hAnsi="Verdana" w:cs="Arial"/>
              <w:color w:val="003366"/>
              <w:sz w:val="28"/>
              <w:szCs w:val="32"/>
            </w:rPr>
          </w:pPr>
          <w:r w:rsidRPr="00800C06">
            <w:rPr>
              <w:rFonts w:ascii="Verdana" w:hAnsi="Verdana" w:cs="Arial"/>
              <w:color w:val="003366"/>
              <w:sz w:val="28"/>
              <w:szCs w:val="32"/>
            </w:rPr>
            <w:t xml:space="preserve">Distretto Italia San Marino                      </w:t>
          </w:r>
        </w:p>
      </w:tc>
    </w:tr>
  </w:tbl>
  <w:p w:rsidR="00800C06" w:rsidRDefault="00800C06" w:rsidP="002C6D6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BD14565_"/>
      </v:shape>
    </w:pict>
  </w:numPicBullet>
  <w:abstractNum w:abstractNumId="0">
    <w:nsid w:val="2EBD4F03"/>
    <w:multiLevelType w:val="hybridMultilevel"/>
    <w:tmpl w:val="FAA8B18C"/>
    <w:lvl w:ilvl="0" w:tplc="5302CC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9449E"/>
    <w:multiLevelType w:val="hybridMultilevel"/>
    <w:tmpl w:val="26225FCA"/>
    <w:lvl w:ilvl="0" w:tplc="5302CC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4F62"/>
    <w:rsid w:val="000007C1"/>
    <w:rsid w:val="000E522E"/>
    <w:rsid w:val="001F61D6"/>
    <w:rsid w:val="00206F74"/>
    <w:rsid w:val="00244F62"/>
    <w:rsid w:val="002C6D62"/>
    <w:rsid w:val="002E7D69"/>
    <w:rsid w:val="00307AAF"/>
    <w:rsid w:val="00341660"/>
    <w:rsid w:val="00396B79"/>
    <w:rsid w:val="00436589"/>
    <w:rsid w:val="004420BF"/>
    <w:rsid w:val="004B0693"/>
    <w:rsid w:val="00537B92"/>
    <w:rsid w:val="00593F3B"/>
    <w:rsid w:val="005F7ABA"/>
    <w:rsid w:val="006064A5"/>
    <w:rsid w:val="00632DB4"/>
    <w:rsid w:val="007E44A0"/>
    <w:rsid w:val="00800C06"/>
    <w:rsid w:val="0085117F"/>
    <w:rsid w:val="00953461"/>
    <w:rsid w:val="00985A09"/>
    <w:rsid w:val="00A215F0"/>
    <w:rsid w:val="00A73F46"/>
    <w:rsid w:val="00AF3072"/>
    <w:rsid w:val="00AF4AAA"/>
    <w:rsid w:val="00BA4399"/>
    <w:rsid w:val="00BB5C1C"/>
    <w:rsid w:val="00DC047A"/>
    <w:rsid w:val="00E2344D"/>
    <w:rsid w:val="00E47600"/>
    <w:rsid w:val="00E6000C"/>
    <w:rsid w:val="00E9596C"/>
    <w:rsid w:val="00ED5B96"/>
    <w:rsid w:val="00F222F8"/>
    <w:rsid w:val="00F5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55B17"/>
    <w:rPr>
      <w:sz w:val="24"/>
      <w:szCs w:val="24"/>
    </w:rPr>
  </w:style>
  <w:style w:type="paragraph" w:styleId="Titolo6">
    <w:name w:val="heading 6"/>
    <w:basedOn w:val="Normale"/>
    <w:qFormat/>
    <w:rsid w:val="00F55B17"/>
    <w:pPr>
      <w:spacing w:before="15" w:after="15"/>
      <w:outlineLvl w:val="5"/>
    </w:pPr>
    <w:rPr>
      <w:rFonts w:ascii="Verdana" w:hAnsi="Verdana"/>
      <w:b/>
      <w:bCs/>
      <w:color w:val="000066"/>
      <w:sz w:val="15"/>
      <w:szCs w:val="1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55B17"/>
    <w:rPr>
      <w:color w:val="0000FF"/>
      <w:u w:val="single"/>
    </w:rPr>
  </w:style>
  <w:style w:type="table" w:styleId="Grigliatabella">
    <w:name w:val="Table Grid"/>
    <w:basedOn w:val="Tabellanormale"/>
    <w:rsid w:val="00F55B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0007C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007C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00C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00C0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800C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00C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iwanisitalia@kiwanis.it" TargetMode="External"/><Relationship Id="rId1" Type="http://schemas.openxmlformats.org/officeDocument/2006/relationships/hyperlink" Target="http://www.kiwani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m\AppData\Local\Microsoft\Windows\Temporary%20Internet%20Files\Content.IE5\M9GDM2SV\cartaintestata_Gov%20201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0B77E-4EEC-4918-AB19-069C7DA8A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cartaintestata_Gov 2012.dot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Kiwanis International</vt:lpstr>
    </vt:vector>
  </TitlesOfParts>
  <Company>Hewlett-Packard</Company>
  <LinksUpToDate>false</LinksUpToDate>
  <CharactersWithSpaces>170</CharactersWithSpaces>
  <SharedDoc>false</SharedDoc>
  <HLinks>
    <vt:vector size="12" baseType="variant">
      <vt:variant>
        <vt:i4>7471173</vt:i4>
      </vt:variant>
      <vt:variant>
        <vt:i4>3</vt:i4>
      </vt:variant>
      <vt:variant>
        <vt:i4>0</vt:i4>
      </vt:variant>
      <vt:variant>
        <vt:i4>5</vt:i4>
      </vt:variant>
      <vt:variant>
        <vt:lpwstr>mailto:kiwanisitalia@kiwanis.it</vt:lpwstr>
      </vt:variant>
      <vt:variant>
        <vt:lpwstr/>
      </vt:variant>
      <vt:variant>
        <vt:i4>7077995</vt:i4>
      </vt:variant>
      <vt:variant>
        <vt:i4>0</vt:i4>
      </vt:variant>
      <vt:variant>
        <vt:i4>0</vt:i4>
      </vt:variant>
      <vt:variant>
        <vt:i4>5</vt:i4>
      </vt:variant>
      <vt:variant>
        <vt:lpwstr>http://www.kiwanis.it/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Kiwanis International</dc:title>
  <dc:creator>oem</dc:creator>
  <cp:lastModifiedBy>oem</cp:lastModifiedBy>
  <cp:revision>1</cp:revision>
  <cp:lastPrinted>2012-11-13T18:58:00Z</cp:lastPrinted>
  <dcterms:created xsi:type="dcterms:W3CDTF">2012-11-20T09:00:00Z</dcterms:created>
  <dcterms:modified xsi:type="dcterms:W3CDTF">2012-11-20T09:00:00Z</dcterms:modified>
</cp:coreProperties>
</file>